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10FB6" w14:textId="77777777" w:rsidR="005C1EAD" w:rsidRDefault="00CB5EAD">
      <w:pPr>
        <w:pStyle w:val="Encabezado"/>
        <w:tabs>
          <w:tab w:val="clear" w:pos="4252"/>
          <w:tab w:val="clear" w:pos="8504"/>
        </w:tabs>
        <w:jc w:val="right"/>
        <w:rPr>
          <w:rFonts w:ascii="Arial Narrow" w:hAnsi="Arial Narrow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7D2378" wp14:editId="02C686D1">
            <wp:simplePos x="0" y="0"/>
            <wp:positionH relativeFrom="column">
              <wp:posOffset>296545</wp:posOffset>
            </wp:positionH>
            <wp:positionV relativeFrom="paragraph">
              <wp:posOffset>18415</wp:posOffset>
            </wp:positionV>
            <wp:extent cx="781050" cy="680085"/>
            <wp:effectExtent l="0" t="0" r="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ca-dos-tintas_150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EAD">
        <w:tab/>
      </w:r>
      <w:r w:rsidR="005C1EAD">
        <w:tab/>
      </w:r>
      <w:r w:rsidR="005C1EAD">
        <w:tab/>
      </w:r>
      <w:r w:rsidR="005C1EAD">
        <w:tab/>
      </w:r>
    </w:p>
    <w:p w14:paraId="6CD48611" w14:textId="77777777" w:rsidR="005C1EAD" w:rsidRDefault="005C1EAD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/>
          <w:b/>
        </w:rPr>
      </w:pPr>
    </w:p>
    <w:p w14:paraId="302828EC" w14:textId="77777777" w:rsidR="005C1EAD" w:rsidRPr="00C37DC8" w:rsidRDefault="00FD696B" w:rsidP="00FD696B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</w:rPr>
        <w:t xml:space="preserve">             </w:t>
      </w:r>
      <w:r w:rsidRPr="00C37DC8">
        <w:rPr>
          <w:rFonts w:ascii="Arial Narrow" w:hAnsi="Arial Narrow"/>
          <w:b/>
          <w:sz w:val="22"/>
          <w:szCs w:val="22"/>
        </w:rPr>
        <w:t>FORMULARIO PARA INICIO DEL PROCEDIMIENTO DE CONTRATOS MENORES</w:t>
      </w:r>
    </w:p>
    <w:p w14:paraId="0FB6AB32" w14:textId="77777777" w:rsidR="00FD696B" w:rsidRDefault="00FD696B" w:rsidP="00FD696B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b/>
        </w:rPr>
      </w:pPr>
    </w:p>
    <w:p w14:paraId="6DD25F40" w14:textId="77777777" w:rsidR="005C1EAD" w:rsidRDefault="005C1EAD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/>
          <w:b/>
        </w:rPr>
      </w:pPr>
    </w:p>
    <w:p w14:paraId="3A9CFC08" w14:textId="77777777" w:rsidR="005C1EAD" w:rsidRPr="00634AB8" w:rsidRDefault="005C1EAD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  <w:sz w:val="24"/>
          <w:szCs w:val="24"/>
        </w:rPr>
      </w:pPr>
    </w:p>
    <w:tbl>
      <w:tblPr>
        <w:tblW w:w="1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83"/>
        <w:gridCol w:w="2631"/>
        <w:gridCol w:w="204"/>
        <w:gridCol w:w="1843"/>
        <w:gridCol w:w="1152"/>
        <w:gridCol w:w="2337"/>
      </w:tblGrid>
      <w:tr w:rsidR="005C1EAD" w:rsidRPr="00634AB8" w14:paraId="7498E636" w14:textId="77777777" w:rsidTr="00FF6BEC">
        <w:tc>
          <w:tcPr>
            <w:tcW w:w="11072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10" w:color="auto" w:fill="FFFFFF"/>
            <w:vAlign w:val="center"/>
          </w:tcPr>
          <w:p w14:paraId="337D9A65" w14:textId="77777777" w:rsidR="005C1EAD" w:rsidRPr="00634AB8" w:rsidRDefault="005C1EAD" w:rsidP="00FD696B">
            <w:pPr>
              <w:pStyle w:val="Ttulo1"/>
              <w:rPr>
                <w:sz w:val="24"/>
                <w:szCs w:val="24"/>
              </w:rPr>
            </w:pPr>
            <w:r w:rsidRPr="00634AB8">
              <w:rPr>
                <w:sz w:val="24"/>
                <w:szCs w:val="24"/>
              </w:rPr>
              <w:t xml:space="preserve">DATOS </w:t>
            </w:r>
            <w:r w:rsidR="00FD696B" w:rsidRPr="00634AB8">
              <w:rPr>
                <w:sz w:val="24"/>
                <w:szCs w:val="24"/>
              </w:rPr>
              <w:t>GENERALES</w:t>
            </w:r>
          </w:p>
        </w:tc>
      </w:tr>
      <w:tr w:rsidR="00FD696B" w:rsidRPr="00634AB8" w14:paraId="18F253DE" w14:textId="77777777" w:rsidTr="00FF6BEC">
        <w:trPr>
          <w:trHeight w:val="384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4976F" w14:textId="77777777" w:rsidR="00FD696B" w:rsidRPr="00634AB8" w:rsidRDefault="00FD696B" w:rsidP="006F548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OBJETO DEL CONTRATO: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6F5483">
              <w:rPr>
                <w:rFonts w:ascii="Arial Narrow" w:hAnsi="Arial Narrow"/>
                <w:sz w:val="24"/>
                <w:szCs w:val="24"/>
              </w:rPr>
              <w:t> </w:t>
            </w:r>
            <w:r w:rsidR="006F5483">
              <w:rPr>
                <w:rFonts w:ascii="Arial Narrow" w:hAnsi="Arial Narrow"/>
                <w:sz w:val="24"/>
                <w:szCs w:val="24"/>
              </w:rPr>
              <w:t> </w:t>
            </w:r>
            <w:r w:rsidR="006F5483">
              <w:rPr>
                <w:rFonts w:ascii="Arial Narrow" w:hAnsi="Arial Narrow"/>
                <w:sz w:val="24"/>
                <w:szCs w:val="24"/>
              </w:rPr>
              <w:t> </w:t>
            </w:r>
            <w:r w:rsidR="006F5483">
              <w:rPr>
                <w:rFonts w:ascii="Arial Narrow" w:hAnsi="Arial Narrow"/>
                <w:sz w:val="24"/>
                <w:szCs w:val="24"/>
              </w:rPr>
              <w:t> </w:t>
            </w:r>
            <w:r w:rsidR="006F5483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D696B" w:rsidRPr="00634AB8" w14:paraId="3CB0CBA9" w14:textId="77777777" w:rsidTr="00634AB8">
        <w:trPr>
          <w:trHeight w:val="814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883D9F" w14:textId="77777777" w:rsidR="00FD696B" w:rsidRPr="00634AB8" w:rsidRDefault="00FD696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JUSTIFICACIÓN</w:t>
            </w:r>
            <w:r w:rsidR="00FF6BEC" w:rsidRPr="00634AB8">
              <w:rPr>
                <w:rFonts w:ascii="Arial Narrow" w:hAnsi="Arial Narrow"/>
                <w:sz w:val="24"/>
                <w:szCs w:val="24"/>
              </w:rPr>
              <w:t xml:space="preserve"> DE LA NECESIDAD</w:t>
            </w:r>
            <w:r w:rsidR="006521F5" w:rsidRPr="00634AB8">
              <w:rPr>
                <w:rFonts w:ascii="Arial Narrow" w:hAnsi="Arial Narrow"/>
                <w:sz w:val="24"/>
                <w:szCs w:val="24"/>
              </w:rPr>
              <w:t xml:space="preserve"> PARA EL CUMPLIMIENTO DE LOS FINES</w:t>
            </w:r>
            <w:r w:rsidR="006F5483">
              <w:rPr>
                <w:rFonts w:ascii="Arial Narrow" w:hAnsi="Arial Narrow"/>
                <w:sz w:val="24"/>
                <w:szCs w:val="24"/>
                <w:vertAlign w:val="superscript"/>
              </w:rPr>
              <w:t>1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D696B" w:rsidRPr="00634AB8" w14:paraId="0EBAAF45" w14:textId="77777777" w:rsidTr="00FF6BEC">
        <w:trPr>
          <w:trHeight w:val="1115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81F67F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DATOS DEL SOLICITANTE</w:t>
            </w:r>
            <w:r w:rsidR="00FF6BEC" w:rsidRPr="00634AB8">
              <w:rPr>
                <w:rFonts w:ascii="Arial Narrow" w:hAnsi="Arial Narrow"/>
                <w:sz w:val="24"/>
                <w:szCs w:val="24"/>
              </w:rPr>
              <w:t xml:space="preserve"> RESPONSABLE</w:t>
            </w:r>
            <w:r w:rsidR="008D7CBA">
              <w:rPr>
                <w:rFonts w:ascii="Arial Narrow" w:hAnsi="Arial Narrow"/>
                <w:sz w:val="24"/>
                <w:szCs w:val="24"/>
              </w:rPr>
              <w:t xml:space="preserve"> DEL CRÉDITO</w:t>
            </w:r>
          </w:p>
          <w:p w14:paraId="45DA59C0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4B1FF01" w14:textId="77777777" w:rsidR="00FD696B" w:rsidRPr="00634AB8" w:rsidRDefault="00FD696B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NIF DEL SOLICITANTE: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  <w:r w:rsidR="00DB7449" w:rsidRPr="00634AB8">
              <w:rPr>
                <w:rFonts w:ascii="Arial Narrow" w:hAnsi="Arial Narrow"/>
                <w:sz w:val="24"/>
                <w:szCs w:val="24"/>
              </w:rPr>
              <w:t xml:space="preserve">     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NOMBRE: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B90A48E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705913D" w14:textId="77777777" w:rsidR="00DB7449" w:rsidRPr="00634AB8" w:rsidRDefault="00DB7449" w:rsidP="00DB744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CORREO ELECTRONICO: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TELÉFONO: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BA186BC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F27D6" w:rsidRPr="00634AB8" w14:paraId="085545B4" w14:textId="77777777" w:rsidTr="006F5483">
        <w:trPr>
          <w:trHeight w:val="1175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E29CCB" w14:textId="77777777" w:rsidR="00FF27D6" w:rsidRPr="00634AB8" w:rsidRDefault="00FF27D6" w:rsidP="004640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52A5F076" w14:textId="77777777" w:rsidR="00FF27D6" w:rsidRPr="00634AB8" w:rsidRDefault="006F5483" w:rsidP="004640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TIPO DE CONTRATO</w:t>
            </w:r>
            <w:r w:rsidR="00FF27D6" w:rsidRPr="00634AB8">
              <w:rPr>
                <w:rFonts w:ascii="Arial Narrow" w:hAnsi="Arial Narrow"/>
                <w:sz w:val="24"/>
                <w:szCs w:val="24"/>
              </w:rPr>
              <w:t xml:space="preserve">              </w:t>
            </w:r>
          </w:p>
          <w:p w14:paraId="4306BB1B" w14:textId="77777777" w:rsidR="00FF27D6" w:rsidRPr="00634AB8" w:rsidRDefault="00FF27D6" w:rsidP="004640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444C549" w14:textId="77777777" w:rsidR="00FF27D6" w:rsidRPr="00634AB8" w:rsidRDefault="00FF27D6" w:rsidP="004640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SUMINISTROS           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SERVICIOS      </w:t>
            </w:r>
            <w:r w:rsidR="00CB5EAD" w:rsidRPr="00634AB8">
              <w:rPr>
                <w:rFonts w:ascii="Arial Narrow" w:hAnsi="Arial Narrow"/>
                <w:sz w:val="24"/>
                <w:szCs w:val="24"/>
              </w:rPr>
              <w:t xml:space="preserve">    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OBRAS</w:t>
            </w:r>
          </w:p>
          <w:p w14:paraId="0D51707E" w14:textId="77777777" w:rsidR="00FF27D6" w:rsidRPr="00634AB8" w:rsidRDefault="00FF27D6" w:rsidP="004640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436D6" w:rsidRPr="00634AB8" w14:paraId="12D474E4" w14:textId="77777777" w:rsidTr="006F5483">
        <w:trPr>
          <w:trHeight w:val="2613"/>
        </w:trPr>
        <w:tc>
          <w:tcPr>
            <w:tcW w:w="5536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5FB925" w14:textId="77777777" w:rsidR="002436D6" w:rsidRPr="00634AB8" w:rsidRDefault="002436D6" w:rsidP="00DB744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</w:p>
          <w:p w14:paraId="554EA778" w14:textId="77777777" w:rsidR="002436D6" w:rsidRPr="00634AB8" w:rsidRDefault="006F5483" w:rsidP="00DB744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DATOS PARA VALIDACIÓN PREVIA</w:t>
            </w:r>
          </w:p>
          <w:p w14:paraId="457B7711" w14:textId="77777777" w:rsidR="002436D6" w:rsidRPr="00634AB8" w:rsidRDefault="002436D6" w:rsidP="00FF6BEC">
            <w:pPr>
              <w:rPr>
                <w:sz w:val="24"/>
                <w:szCs w:val="24"/>
              </w:rPr>
            </w:pPr>
          </w:p>
          <w:p w14:paraId="2C93A42A" w14:textId="77777777" w:rsidR="002436D6" w:rsidRDefault="002436D6" w:rsidP="00FF6BEC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IMPORTE NETO PARA VALIDACIÓN PREVIA: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370DA2B2" w14:textId="77777777" w:rsidR="002436D6" w:rsidRDefault="002436D6" w:rsidP="002436D6"/>
          <w:p w14:paraId="21274C6D" w14:textId="77777777" w:rsidR="002436D6" w:rsidRDefault="002436D6" w:rsidP="002436D6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NIF DEL AJUDICATARIO PROPUESTO: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7BABA931" w14:textId="77777777" w:rsidR="002436D6" w:rsidRPr="002436D6" w:rsidRDefault="002436D6" w:rsidP="002436D6"/>
          <w:p w14:paraId="0386B477" w14:textId="77777777" w:rsidR="002436D6" w:rsidRPr="00634AB8" w:rsidRDefault="002436D6" w:rsidP="002436D6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NOMBRE DEL AJUDICATARIO PROPUESTO: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61C5EFDA" w14:textId="77777777" w:rsidR="002436D6" w:rsidRDefault="002436D6" w:rsidP="002436D6"/>
          <w:p w14:paraId="018F6800" w14:textId="77777777" w:rsidR="002436D6" w:rsidRPr="002436D6" w:rsidRDefault="002436D6" w:rsidP="002436D6"/>
          <w:p w14:paraId="75956764" w14:textId="77777777" w:rsidR="002436D6" w:rsidRPr="00634AB8" w:rsidRDefault="002436D6" w:rsidP="002F5371">
            <w:pPr>
              <w:rPr>
                <w:sz w:val="24"/>
                <w:szCs w:val="24"/>
              </w:rPr>
            </w:pPr>
          </w:p>
        </w:tc>
        <w:tc>
          <w:tcPr>
            <w:tcW w:w="5536" w:type="dxa"/>
            <w:gridSpan w:val="4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AC6BA6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  <w:r w:rsidRPr="002436D6">
              <w:rPr>
                <w:b w:val="0"/>
                <w:sz w:val="24"/>
                <w:szCs w:val="24"/>
              </w:rPr>
              <w:t>En caso de que el servicio o adquisición se realice con cargo a un proyecto con financiación externa, indique la relación con el mismo</w:t>
            </w:r>
            <w:r>
              <w:rPr>
                <w:sz w:val="24"/>
                <w:szCs w:val="24"/>
              </w:rPr>
              <w:t xml:space="preserve">.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14AAC282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75F4AACC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46494F71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05797B4B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207BAC89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4396D7C4" w14:textId="77777777" w:rsidR="002436D6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</w:p>
          <w:p w14:paraId="0CE0456F" w14:textId="77777777" w:rsidR="002436D6" w:rsidRPr="00634AB8" w:rsidRDefault="002436D6" w:rsidP="002436D6">
            <w:pPr>
              <w:pStyle w:val="Ttulo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</w:tr>
      <w:tr w:rsidR="005C1EAD" w:rsidRPr="00634AB8" w14:paraId="1E276047" w14:textId="77777777" w:rsidTr="00FF6BEC">
        <w:trPr>
          <w:trHeight w:val="405"/>
        </w:trPr>
        <w:tc>
          <w:tcPr>
            <w:tcW w:w="11072" w:type="dxa"/>
            <w:gridSpan w:val="7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94FFD4" w14:textId="77777777" w:rsidR="005C1EAD" w:rsidRPr="00634AB8" w:rsidRDefault="004640BB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>OFICINA CONTABLE</w:t>
            </w:r>
            <w:r w:rsidR="005C1EAD" w:rsidRPr="00634AB8">
              <w:rPr>
                <w:b w:val="0"/>
                <w:sz w:val="24"/>
                <w:szCs w:val="24"/>
              </w:rPr>
              <w:t xml:space="preserve">: </w:t>
            </w:r>
            <w:r w:rsidR="004E7015" w:rsidRPr="00634AB8">
              <w:rPr>
                <w:b w:val="0"/>
                <w:sz w:val="24"/>
                <w:szCs w:val="24"/>
              </w:rPr>
              <w:t>U01700167 ÁREA DE GESTIÓN ECONÓMICA</w:t>
            </w:r>
          </w:p>
        </w:tc>
      </w:tr>
      <w:tr w:rsidR="004640BB" w:rsidRPr="00634AB8" w14:paraId="4B59C04D" w14:textId="77777777" w:rsidTr="00FF6BEC">
        <w:trPr>
          <w:trHeight w:val="405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A54BCC" w14:textId="77777777" w:rsidR="004640BB" w:rsidRPr="00634AB8" w:rsidRDefault="004640BB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ÓRGANO GESTOR: </w:t>
            </w:r>
            <w:r w:rsidR="004E7015" w:rsidRPr="00634AB8">
              <w:rPr>
                <w:b w:val="0"/>
                <w:sz w:val="24"/>
                <w:szCs w:val="24"/>
              </w:rPr>
              <w:t>U01700001 UNIVERSIDAD DE SEVILLA</w:t>
            </w:r>
          </w:p>
        </w:tc>
      </w:tr>
      <w:tr w:rsidR="004640BB" w:rsidRPr="00634AB8" w14:paraId="41220F82" w14:textId="77777777" w:rsidTr="00FF6BEC">
        <w:trPr>
          <w:trHeight w:val="405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33917" w14:textId="77777777" w:rsidR="004640BB" w:rsidRPr="00634AB8" w:rsidRDefault="004640BB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UNIDAD TRAMITADORA: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</w:tc>
      </w:tr>
      <w:tr w:rsidR="00ED19E1" w:rsidRPr="00634AB8" w14:paraId="39406840" w14:textId="77777777" w:rsidTr="00243606">
        <w:trPr>
          <w:trHeight w:val="406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B9B422" w14:textId="77777777" w:rsidR="00ED19E1" w:rsidRPr="00634AB8" w:rsidRDefault="004640BB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>ÓRGANO PROPONENTE</w:t>
            </w:r>
            <w:r w:rsidR="00ED19E1" w:rsidRPr="00634AB8">
              <w:rPr>
                <w:b w:val="0"/>
                <w:sz w:val="24"/>
                <w:szCs w:val="24"/>
              </w:rPr>
              <w:t xml:space="preserve">: </w:t>
            </w:r>
            <w:r w:rsidR="00ED19E1"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ED19E1"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="00ED19E1" w:rsidRPr="00634AB8">
              <w:rPr>
                <w:b w:val="0"/>
                <w:sz w:val="24"/>
                <w:szCs w:val="24"/>
              </w:rPr>
            </w:r>
            <w:r w:rsidR="00ED19E1" w:rsidRPr="00634AB8">
              <w:rPr>
                <w:b w:val="0"/>
                <w:sz w:val="24"/>
                <w:szCs w:val="24"/>
              </w:rPr>
              <w:fldChar w:fldCharType="separate"/>
            </w:r>
            <w:r w:rsidR="00ED19E1" w:rsidRPr="00634AB8">
              <w:rPr>
                <w:b w:val="0"/>
                <w:noProof/>
                <w:sz w:val="24"/>
                <w:szCs w:val="24"/>
              </w:rPr>
              <w:t> </w:t>
            </w:r>
            <w:r w:rsidR="00ED19E1" w:rsidRPr="00634AB8">
              <w:rPr>
                <w:b w:val="0"/>
                <w:noProof/>
                <w:sz w:val="24"/>
                <w:szCs w:val="24"/>
              </w:rPr>
              <w:t> </w:t>
            </w:r>
            <w:r w:rsidR="00ED19E1" w:rsidRPr="00634AB8">
              <w:rPr>
                <w:b w:val="0"/>
                <w:noProof/>
                <w:sz w:val="24"/>
                <w:szCs w:val="24"/>
              </w:rPr>
              <w:t> </w:t>
            </w:r>
            <w:r w:rsidR="00ED19E1" w:rsidRPr="00634AB8">
              <w:rPr>
                <w:b w:val="0"/>
                <w:noProof/>
                <w:sz w:val="24"/>
                <w:szCs w:val="24"/>
              </w:rPr>
              <w:t> </w:t>
            </w:r>
            <w:r w:rsidR="00ED19E1" w:rsidRPr="00634AB8">
              <w:rPr>
                <w:b w:val="0"/>
                <w:noProof/>
                <w:sz w:val="24"/>
                <w:szCs w:val="24"/>
              </w:rPr>
              <w:t> </w:t>
            </w:r>
            <w:r w:rsidR="00ED19E1" w:rsidRPr="00634AB8">
              <w:rPr>
                <w:b w:val="0"/>
                <w:sz w:val="24"/>
                <w:szCs w:val="24"/>
              </w:rPr>
              <w:fldChar w:fldCharType="end"/>
            </w:r>
          </w:p>
        </w:tc>
      </w:tr>
      <w:tr w:rsidR="005C1EAD" w:rsidRPr="00634AB8" w14:paraId="5CD315FF" w14:textId="77777777" w:rsidTr="006F5483">
        <w:trPr>
          <w:trHeight w:val="305"/>
        </w:trPr>
        <w:tc>
          <w:tcPr>
            <w:tcW w:w="11072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pct10" w:color="auto" w:fill="FFFFFF"/>
            <w:vAlign w:val="center"/>
          </w:tcPr>
          <w:p w14:paraId="76EC284D" w14:textId="77777777" w:rsidR="005C1EAD" w:rsidRPr="006F5483" w:rsidRDefault="004640BB" w:rsidP="006F5483">
            <w:pPr>
              <w:pStyle w:val="Ttulo1"/>
              <w:rPr>
                <w:sz w:val="24"/>
                <w:szCs w:val="24"/>
                <w:vertAlign w:val="superscript"/>
              </w:rPr>
            </w:pPr>
            <w:r w:rsidRPr="00634AB8">
              <w:rPr>
                <w:sz w:val="24"/>
                <w:szCs w:val="24"/>
              </w:rPr>
              <w:t>CONCEPTOS</w:t>
            </w:r>
            <w:r w:rsidR="006F548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C1027A" w:rsidRPr="00634AB8" w14:paraId="0F56B781" w14:textId="77777777" w:rsidTr="00FF6BEC">
        <w:trPr>
          <w:cantSplit/>
          <w:trHeight w:hRule="exact" w:val="400"/>
        </w:trPr>
        <w:tc>
          <w:tcPr>
            <w:tcW w:w="2622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B393" w14:textId="77777777" w:rsidR="00C1027A" w:rsidRPr="00634AB8" w:rsidRDefault="00C1027A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Nº DE UNIDADES: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0" w:name="Texto5"/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311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8E35E" w14:textId="77777777" w:rsidR="00C1027A" w:rsidRPr="00634AB8" w:rsidRDefault="00C102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PRECIO UNITARIO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" w:name="Texto6"/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2995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578C9A" w14:textId="77777777" w:rsidR="00C1027A" w:rsidRPr="00634AB8" w:rsidRDefault="00C102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IMPORTE NETO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bookmarkEnd w:id="2"/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233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B9C8BC" w14:textId="77777777" w:rsidR="00C1027A" w:rsidRPr="00634AB8" w:rsidRDefault="00C102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TIPO DE IVA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  </w:t>
            </w:r>
          </w:p>
        </w:tc>
      </w:tr>
      <w:tr w:rsidR="00C1027A" w:rsidRPr="00634AB8" w14:paraId="220623A2" w14:textId="77777777" w:rsidTr="00FF6BEC">
        <w:trPr>
          <w:cantSplit/>
          <w:trHeight w:hRule="exact" w:val="296"/>
        </w:trPr>
        <w:tc>
          <w:tcPr>
            <w:tcW w:w="11072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CA9639" w14:textId="77777777" w:rsidR="00C1027A" w:rsidRPr="00634AB8" w:rsidRDefault="00C1027A" w:rsidP="00C1027A">
            <w:pPr>
              <w:pStyle w:val="Ttulo1"/>
              <w:rPr>
                <w:sz w:val="24"/>
                <w:szCs w:val="24"/>
              </w:rPr>
            </w:pPr>
            <w:r w:rsidRPr="00634AB8">
              <w:rPr>
                <w:sz w:val="24"/>
                <w:szCs w:val="24"/>
              </w:rPr>
              <w:t>FINANCIACIÓN</w:t>
            </w:r>
          </w:p>
          <w:p w14:paraId="52F1D1B0" w14:textId="77777777" w:rsidR="00C1027A" w:rsidRPr="00634AB8" w:rsidRDefault="00C1027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5EAD" w:rsidRPr="00634AB8" w14:paraId="0D5DE624" w14:textId="77777777" w:rsidTr="006F5483">
        <w:trPr>
          <w:cantSplit/>
          <w:trHeight w:hRule="exact" w:val="1416"/>
        </w:trPr>
        <w:tc>
          <w:tcPr>
            <w:tcW w:w="290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B765" w14:textId="77777777" w:rsidR="00CB5EAD" w:rsidRPr="00634AB8" w:rsidRDefault="006F5483" w:rsidP="00CB5EA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TIPO DE PAGO</w:t>
            </w:r>
          </w:p>
          <w:p w14:paraId="51358AB6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E174CF9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PAGO DIRECTO</w:t>
            </w:r>
          </w:p>
          <w:p w14:paraId="2EF0B2AB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CAJA FIJA                  </w:t>
            </w:r>
          </w:p>
          <w:p w14:paraId="6303052A" w14:textId="77777777" w:rsidR="00CB5EAD" w:rsidRPr="00634AB8" w:rsidRDefault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4678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FB32" w14:textId="77777777" w:rsidR="00CB5EAD" w:rsidRPr="00634AB8" w:rsidRDefault="006F5483" w:rsidP="00CB5EA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ORIGEN DE LA ADQUISICIÓN</w:t>
            </w:r>
            <w:r w:rsidR="00CB5EAD" w:rsidRPr="00634AB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C5665F5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9925C12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OPERACIÓN NACIONAL</w:t>
            </w:r>
          </w:p>
          <w:p w14:paraId="1EE2DFF4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OPERACIÓN INTRACOMUNITARIA                  </w:t>
            </w:r>
          </w:p>
          <w:p w14:paraId="00B65D13" w14:textId="77777777" w:rsidR="00CB5EAD" w:rsidRPr="00634AB8" w:rsidRDefault="00CB5EAD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FE3BDB">
              <w:rPr>
                <w:rFonts w:ascii="Arial Narrow" w:hAnsi="Arial Narrow"/>
                <w:sz w:val="24"/>
                <w:szCs w:val="24"/>
              </w:rPr>
            </w:r>
            <w:r w:rsidR="00FE3BD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I</w:t>
            </w:r>
            <w:r w:rsidR="00463D5D">
              <w:rPr>
                <w:rFonts w:ascii="Arial Narrow" w:hAnsi="Arial Narrow"/>
                <w:sz w:val="24"/>
                <w:szCs w:val="24"/>
              </w:rPr>
              <w:t>M</w:t>
            </w:r>
            <w:r w:rsidRPr="00634AB8">
              <w:rPr>
                <w:rFonts w:ascii="Arial Narrow" w:hAnsi="Arial Narrow"/>
                <w:sz w:val="24"/>
                <w:szCs w:val="24"/>
              </w:rPr>
              <w:t>PORTACIÓN</w:t>
            </w:r>
          </w:p>
          <w:p w14:paraId="6F1D55AD" w14:textId="77777777" w:rsidR="00CB5EAD" w:rsidRPr="00634AB8" w:rsidRDefault="00CB5EAD" w:rsidP="00FF6BE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89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6CBB65" w14:textId="77777777" w:rsidR="00CB5EAD" w:rsidRPr="00634AB8" w:rsidRDefault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IMPORTE GASTOS</w:t>
            </w:r>
            <w:r w:rsidR="006F5483">
              <w:rPr>
                <w:rFonts w:ascii="Arial Narrow" w:hAnsi="Arial Narrow"/>
                <w:sz w:val="24"/>
                <w:szCs w:val="24"/>
                <w:vertAlign w:val="superscript"/>
              </w:rPr>
              <w:t>3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F5371" w:rsidRPr="00634AB8" w14:paraId="0A201A88" w14:textId="77777777" w:rsidTr="00243606">
        <w:trPr>
          <w:cantSplit/>
          <w:trHeight w:hRule="exact" w:val="293"/>
        </w:trPr>
        <w:tc>
          <w:tcPr>
            <w:tcW w:w="11072" w:type="dxa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529B63" w14:textId="77777777" w:rsidR="002F5371" w:rsidRPr="00634AB8" w:rsidRDefault="002F5371" w:rsidP="002F537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b/>
                <w:sz w:val="24"/>
                <w:szCs w:val="24"/>
              </w:rPr>
              <w:t>ENTREGA</w:t>
            </w:r>
          </w:p>
        </w:tc>
      </w:tr>
      <w:tr w:rsidR="00CB5EAD" w:rsidRPr="00634AB8" w14:paraId="64B89E26" w14:textId="77777777" w:rsidTr="006F5483">
        <w:trPr>
          <w:cantSplit/>
          <w:trHeight w:val="1161"/>
        </w:trPr>
        <w:tc>
          <w:tcPr>
            <w:tcW w:w="553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A686A9" w14:textId="77777777" w:rsidR="00CB5EAD" w:rsidRPr="00634AB8" w:rsidRDefault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LUGAR DE ENTREGA</w:t>
            </w:r>
          </w:p>
          <w:p w14:paraId="6B88BE29" w14:textId="77777777" w:rsidR="00CB5EAD" w:rsidRPr="00634AB8" w:rsidRDefault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CAMPUS: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</w:t>
            </w:r>
          </w:p>
          <w:p w14:paraId="77F410A5" w14:textId="77777777" w:rsidR="00CB5EAD" w:rsidRPr="00634AB8" w:rsidRDefault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EDIFICIO: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5536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2F7D8E" w14:textId="77777777" w:rsidR="00CB5EAD" w:rsidRPr="00634AB8" w:rsidRDefault="00CB5EAD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PERSONA DE CONTACTO</w:t>
            </w:r>
          </w:p>
          <w:p w14:paraId="5DF094EA" w14:textId="77777777" w:rsidR="00CB5EAD" w:rsidRPr="00634AB8" w:rsidRDefault="00CB5EAD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NIF DE LA PERSONA DE CONTACTO: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</w:p>
          <w:p w14:paraId="718DB729" w14:textId="77777777" w:rsidR="00CB5EAD" w:rsidRPr="00634AB8" w:rsidRDefault="00CB5EAD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NOMBRE DE LA PERSONA DE CONTACTO: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</w:p>
        </w:tc>
      </w:tr>
      <w:tr w:rsidR="008D7CBA" w:rsidRPr="00634AB8" w14:paraId="620F82CA" w14:textId="77777777" w:rsidTr="00F20B0C">
        <w:trPr>
          <w:cantSplit/>
          <w:trHeight w:val="1393"/>
        </w:trPr>
        <w:tc>
          <w:tcPr>
            <w:tcW w:w="11072" w:type="dxa"/>
            <w:gridSpan w:val="7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997F432" w14:textId="77777777" w:rsidR="008D7CBA" w:rsidRPr="00243606" w:rsidRDefault="006F5483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  <w:r w:rsidRPr="00243606">
              <w:rPr>
                <w:rFonts w:ascii="Arial Narrow" w:hAnsi="Arial Narrow"/>
              </w:rPr>
              <w:t xml:space="preserve"> Se</w:t>
            </w:r>
            <w:r w:rsidR="008D7CBA" w:rsidRPr="00243606">
              <w:rPr>
                <w:rFonts w:ascii="Arial Narrow" w:hAnsi="Arial Narrow"/>
              </w:rPr>
              <w:t xml:space="preserve"> ha de justificar la necesidad</w:t>
            </w:r>
            <w:r w:rsidR="005B5F3A">
              <w:rPr>
                <w:rFonts w:ascii="Arial Narrow" w:hAnsi="Arial Narrow"/>
              </w:rPr>
              <w:t xml:space="preserve"> en sí misma y el carácter</w:t>
            </w:r>
            <w:r w:rsidR="008D7CBA" w:rsidRPr="00243606">
              <w:rPr>
                <w:rFonts w:ascii="Arial Narrow" w:hAnsi="Arial Narrow"/>
              </w:rPr>
              <w:t xml:space="preserve"> puntual, </w:t>
            </w:r>
            <w:r w:rsidR="00463D5D" w:rsidRPr="00243606">
              <w:rPr>
                <w:rFonts w:ascii="Arial Narrow" w:hAnsi="Arial Narrow"/>
              </w:rPr>
              <w:t>esporádic</w:t>
            </w:r>
            <w:r w:rsidR="005B5F3A">
              <w:rPr>
                <w:rFonts w:ascii="Arial Narrow" w:hAnsi="Arial Narrow"/>
              </w:rPr>
              <w:t>o</w:t>
            </w:r>
            <w:r w:rsidR="00463D5D" w:rsidRPr="00243606">
              <w:rPr>
                <w:rFonts w:ascii="Arial Narrow" w:hAnsi="Arial Narrow"/>
              </w:rPr>
              <w:t>, concret</w:t>
            </w:r>
            <w:r w:rsidR="005B5F3A">
              <w:rPr>
                <w:rFonts w:ascii="Arial Narrow" w:hAnsi="Arial Narrow"/>
              </w:rPr>
              <w:t>o</w:t>
            </w:r>
            <w:r w:rsidR="00463D5D" w:rsidRPr="00243606">
              <w:rPr>
                <w:rFonts w:ascii="Arial Narrow" w:hAnsi="Arial Narrow"/>
              </w:rPr>
              <w:t xml:space="preserve"> y urgente </w:t>
            </w:r>
            <w:r w:rsidR="00243606">
              <w:rPr>
                <w:rFonts w:ascii="Arial Narrow" w:hAnsi="Arial Narrow"/>
              </w:rPr>
              <w:t>para el cumplimiento de los fines u objetivos</w:t>
            </w:r>
            <w:r w:rsidR="005B5F3A">
              <w:rPr>
                <w:rFonts w:ascii="Arial Narrow" w:hAnsi="Arial Narrow"/>
              </w:rPr>
              <w:t>.</w:t>
            </w:r>
          </w:p>
          <w:p w14:paraId="757FD437" w14:textId="77777777" w:rsidR="00463D5D" w:rsidRPr="00243606" w:rsidRDefault="006F5483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  <w:r w:rsidRPr="00243606">
              <w:rPr>
                <w:rFonts w:ascii="Arial Narrow" w:hAnsi="Arial Narrow"/>
              </w:rPr>
              <w:t xml:space="preserve"> Se</w:t>
            </w:r>
            <w:r w:rsidR="00463D5D" w:rsidRPr="00243606">
              <w:rPr>
                <w:rFonts w:ascii="Arial Narrow" w:hAnsi="Arial Narrow"/>
              </w:rPr>
              <w:t xml:space="preserve"> debe incluir el nº de unidades, precio unitario y tipo de </w:t>
            </w:r>
            <w:r w:rsidR="002436D6" w:rsidRPr="00243606">
              <w:rPr>
                <w:rFonts w:ascii="Arial Narrow" w:hAnsi="Arial Narrow"/>
              </w:rPr>
              <w:t>IVA</w:t>
            </w:r>
            <w:r w:rsidR="00463D5D" w:rsidRPr="00243606">
              <w:rPr>
                <w:rFonts w:ascii="Arial Narrow" w:hAnsi="Arial Narrow"/>
              </w:rPr>
              <w:t xml:space="preserve"> ó </w:t>
            </w:r>
            <w:r w:rsidR="002436D6">
              <w:rPr>
                <w:rFonts w:ascii="Arial Narrow" w:hAnsi="Arial Narrow"/>
              </w:rPr>
              <w:t xml:space="preserve"> bien </w:t>
            </w:r>
            <w:r w:rsidR="00463D5D" w:rsidRPr="00243606">
              <w:rPr>
                <w:rFonts w:ascii="Arial Narrow" w:hAnsi="Arial Narrow"/>
              </w:rPr>
              <w:t xml:space="preserve">importe neto y tipo de </w:t>
            </w:r>
            <w:r w:rsidR="002436D6">
              <w:rPr>
                <w:rFonts w:ascii="Arial Narrow" w:hAnsi="Arial Narrow"/>
              </w:rPr>
              <w:t>IVA</w:t>
            </w:r>
            <w:r w:rsidR="00463D5D" w:rsidRPr="00243606">
              <w:rPr>
                <w:rFonts w:ascii="Arial Narrow" w:hAnsi="Arial Narrow"/>
              </w:rPr>
              <w:t>.</w:t>
            </w:r>
          </w:p>
          <w:p w14:paraId="43FD28B5" w14:textId="77777777" w:rsidR="00463D5D" w:rsidRPr="006F5483" w:rsidRDefault="006F5483" w:rsidP="006F5483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</w:rPr>
              <w:t>3.</w:t>
            </w:r>
            <w:r w:rsidRPr="00243606">
              <w:rPr>
                <w:rFonts w:ascii="Arial Narrow" w:hAnsi="Arial Narrow"/>
              </w:rPr>
              <w:t xml:space="preserve"> El</w:t>
            </w:r>
            <w:r w:rsidR="00463D5D" w:rsidRPr="00243606">
              <w:rPr>
                <w:rFonts w:ascii="Arial Narrow" w:hAnsi="Arial Narrow"/>
              </w:rPr>
              <w:t xml:space="preserve"> importe de gastos se incluirá si la factura tuviera además gastos imputados</w:t>
            </w:r>
            <w:r w:rsidR="005B5F3A">
              <w:rPr>
                <w:rFonts w:ascii="Arial Narrow" w:hAnsi="Arial Narrow"/>
              </w:rPr>
              <w:t xml:space="preserve"> (transportes…)</w:t>
            </w:r>
            <w:r w:rsidR="00463D5D" w:rsidRPr="00243606">
              <w:rPr>
                <w:rFonts w:ascii="Arial Narrow" w:hAnsi="Arial Narrow"/>
              </w:rPr>
              <w:t>.</w:t>
            </w:r>
          </w:p>
        </w:tc>
      </w:tr>
    </w:tbl>
    <w:p w14:paraId="081973D3" w14:textId="77777777" w:rsidR="008D7CBA" w:rsidRPr="008D7CBA" w:rsidRDefault="008D7CBA" w:rsidP="002436D6">
      <w:pPr>
        <w:rPr>
          <w:rFonts w:ascii="Arial Narrow" w:hAnsi="Arial Narrow"/>
          <w:sz w:val="24"/>
          <w:szCs w:val="24"/>
        </w:rPr>
      </w:pPr>
    </w:p>
    <w:sectPr w:rsidR="008D7CBA" w:rsidRPr="008D7CBA">
      <w:pgSz w:w="11906" w:h="16838"/>
      <w:pgMar w:top="238" w:right="567" w:bottom="142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F04F9" w14:textId="77777777" w:rsidR="00E577D7" w:rsidRDefault="00E577D7">
      <w:r>
        <w:separator/>
      </w:r>
    </w:p>
  </w:endnote>
  <w:endnote w:type="continuationSeparator" w:id="0">
    <w:p w14:paraId="3F86EB01" w14:textId="77777777" w:rsidR="00E577D7" w:rsidRDefault="00E5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FB756" w14:textId="77777777" w:rsidR="00E577D7" w:rsidRDefault="00E577D7">
      <w:r>
        <w:separator/>
      </w:r>
    </w:p>
  </w:footnote>
  <w:footnote w:type="continuationSeparator" w:id="0">
    <w:p w14:paraId="70E19E0B" w14:textId="77777777" w:rsidR="00E577D7" w:rsidRDefault="00E57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E7FF7"/>
    <w:multiLevelType w:val="hybridMultilevel"/>
    <w:tmpl w:val="0B88E19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282791"/>
    <w:multiLevelType w:val="hybridMultilevel"/>
    <w:tmpl w:val="A87AF9BA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1498A"/>
    <w:multiLevelType w:val="hybridMultilevel"/>
    <w:tmpl w:val="DB22660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E862CC6"/>
    <w:multiLevelType w:val="hybridMultilevel"/>
    <w:tmpl w:val="884C43E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B019C"/>
    <w:multiLevelType w:val="singleLevel"/>
    <w:tmpl w:val="B57622C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7EFA0BAE"/>
    <w:multiLevelType w:val="singleLevel"/>
    <w:tmpl w:val="A176C32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305816497">
    <w:abstractNumId w:val="5"/>
  </w:num>
  <w:num w:numId="2" w16cid:durableId="1777016697">
    <w:abstractNumId w:val="4"/>
  </w:num>
  <w:num w:numId="3" w16cid:durableId="1498423058">
    <w:abstractNumId w:val="3"/>
  </w:num>
  <w:num w:numId="4" w16cid:durableId="41250884">
    <w:abstractNumId w:val="1"/>
  </w:num>
  <w:num w:numId="5" w16cid:durableId="964772400">
    <w:abstractNumId w:val="0"/>
  </w:num>
  <w:num w:numId="6" w16cid:durableId="109904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OJ2PFSs8vn9DqbIA0FVTn+6mDyY=" w:salt="TNUxu/fhJv/cPTrkYTZ0P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6B"/>
    <w:rsid w:val="000854B6"/>
    <w:rsid w:val="000C2F98"/>
    <w:rsid w:val="0012106E"/>
    <w:rsid w:val="001B6717"/>
    <w:rsid w:val="001D3D4D"/>
    <w:rsid w:val="001E48FE"/>
    <w:rsid w:val="00217467"/>
    <w:rsid w:val="00243606"/>
    <w:rsid w:val="002436D6"/>
    <w:rsid w:val="002F5371"/>
    <w:rsid w:val="00302BEA"/>
    <w:rsid w:val="00463D5D"/>
    <w:rsid w:val="004640BB"/>
    <w:rsid w:val="00493E0D"/>
    <w:rsid w:val="004E7015"/>
    <w:rsid w:val="005B5F3A"/>
    <w:rsid w:val="005C1EAD"/>
    <w:rsid w:val="005D62E1"/>
    <w:rsid w:val="00634AB8"/>
    <w:rsid w:val="00636440"/>
    <w:rsid w:val="006521F5"/>
    <w:rsid w:val="006B27F4"/>
    <w:rsid w:val="006F5483"/>
    <w:rsid w:val="00740AFE"/>
    <w:rsid w:val="00743F6B"/>
    <w:rsid w:val="00791DAE"/>
    <w:rsid w:val="00801C92"/>
    <w:rsid w:val="00810008"/>
    <w:rsid w:val="008711C4"/>
    <w:rsid w:val="00885F17"/>
    <w:rsid w:val="00886435"/>
    <w:rsid w:val="00894671"/>
    <w:rsid w:val="008D7CBA"/>
    <w:rsid w:val="00A52ADD"/>
    <w:rsid w:val="00AC764A"/>
    <w:rsid w:val="00B860DA"/>
    <w:rsid w:val="00BF1E7D"/>
    <w:rsid w:val="00C1027A"/>
    <w:rsid w:val="00C30FC4"/>
    <w:rsid w:val="00C37DC8"/>
    <w:rsid w:val="00C4647B"/>
    <w:rsid w:val="00CA3DF1"/>
    <w:rsid w:val="00CB5EAD"/>
    <w:rsid w:val="00D93A4E"/>
    <w:rsid w:val="00DB7449"/>
    <w:rsid w:val="00E23279"/>
    <w:rsid w:val="00E35681"/>
    <w:rsid w:val="00E577D7"/>
    <w:rsid w:val="00E932CA"/>
    <w:rsid w:val="00ED19E1"/>
    <w:rsid w:val="00F53842"/>
    <w:rsid w:val="00F77958"/>
    <w:rsid w:val="00FD696B"/>
    <w:rsid w:val="00FE3BDB"/>
    <w:rsid w:val="00FF27D6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74C87C4"/>
  <w15:docId w15:val="{79D35A22-BA90-4752-8924-A39E75A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 Narrow" w:hAnsi="Arial Narrow"/>
      <w:i/>
      <w:sz w:val="1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i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line="360" w:lineRule="auto"/>
      <w:jc w:val="both"/>
    </w:pPr>
    <w:rPr>
      <w:rFonts w:ascii="Arial Narrow" w:hAnsi="Arial Narrow"/>
      <w:sz w:val="1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Prrafodelista">
    <w:name w:val="List Paragraph"/>
    <w:basedOn w:val="Normal"/>
    <w:uiPriority w:val="34"/>
    <w:qFormat/>
    <w:rsid w:val="008D7CBA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C464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46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fael\AppData\Local\Temp\impreso2-dot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impreso2-dot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Sevilla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</dc:creator>
  <cp:lastModifiedBy>MARIA BELEN LOPEZ ALVAREZ</cp:lastModifiedBy>
  <cp:revision>3</cp:revision>
  <cp:lastPrinted>2018-06-05T06:18:00Z</cp:lastPrinted>
  <dcterms:created xsi:type="dcterms:W3CDTF">2024-05-03T07:22:00Z</dcterms:created>
  <dcterms:modified xsi:type="dcterms:W3CDTF">2024-06-22T16:09:00Z</dcterms:modified>
</cp:coreProperties>
</file>